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0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voor algemene lay-out van folder"/>
      </w:tblPr>
      <w:tblGrid>
        <w:gridCol w:w="7766"/>
        <w:gridCol w:w="3850"/>
      </w:tblGrid>
      <w:tr w:rsidR="00A929C7" w:rsidRPr="00F455BC" w14:paraId="162C8149" w14:textId="77777777" w:rsidTr="0085386E">
        <w:trPr>
          <w:trHeight w:val="15250"/>
        </w:trPr>
        <w:tc>
          <w:tcPr>
            <w:tcW w:w="7767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5045C2CF" w14:textId="2FA718E3" w:rsidR="00FC67D4" w:rsidRPr="00FC67D4" w:rsidRDefault="008916D5" w:rsidP="008916D5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C4D717" wp14:editId="0604E4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19685</wp:posOffset>
                  </wp:positionV>
                  <wp:extent cx="4615815" cy="2388870"/>
                  <wp:effectExtent l="0" t="0" r="0" b="0"/>
                  <wp:wrapSquare wrapText="bothSides"/>
                  <wp:docPr id="2" name="Afbeelding 1" descr="Sharing Stories | Mov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aring Stories | Mov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815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45C376" w14:textId="5300391E" w:rsidR="00874975" w:rsidRPr="00B5730A" w:rsidRDefault="00D64475" w:rsidP="00FC67D4">
            <w:pPr>
              <w:pStyle w:val="Titel"/>
              <w:spacing w:before="0"/>
              <w:rPr>
                <w:color w:val="006666"/>
                <w:sz w:val="90"/>
                <w:szCs w:val="90"/>
              </w:rPr>
            </w:pPr>
            <w:r w:rsidRPr="00B5730A">
              <w:rPr>
                <w:color w:val="006666"/>
                <w:sz w:val="90"/>
                <w:szCs w:val="90"/>
              </w:rPr>
              <w:t>Sharing Stories</w:t>
            </w:r>
          </w:p>
          <w:p w14:paraId="390F20A6" w14:textId="4B5FE424" w:rsidR="00F91D2D" w:rsidRDefault="00F91D2D" w:rsidP="005F5E79">
            <w:pPr>
              <w:pStyle w:val="Ondertitel"/>
              <w:rPr>
                <w:rFonts w:ascii="Calibri Light" w:hAnsi="Calibri Light" w:cs="Calibri Light"/>
                <w:i/>
                <w:iCs/>
                <w:sz w:val="56"/>
                <w:szCs w:val="56"/>
              </w:rPr>
            </w:pPr>
            <w:r>
              <w:rPr>
                <w:rFonts w:ascii="Calibri Light" w:hAnsi="Calibri Light" w:cs="Calibri Light"/>
                <w:i/>
                <w:iCs/>
                <w:sz w:val="56"/>
                <w:szCs w:val="56"/>
              </w:rPr>
              <w:t xml:space="preserve">    </w:t>
            </w:r>
            <w:r w:rsidR="00D64475" w:rsidRPr="00FF2587">
              <w:rPr>
                <w:rFonts w:ascii="Calibri Light" w:hAnsi="Calibri Light" w:cs="Calibri Light"/>
                <w:i/>
                <w:iCs/>
                <w:sz w:val="56"/>
                <w:szCs w:val="56"/>
              </w:rPr>
              <w:t xml:space="preserve">reis door je verleden  </w:t>
            </w:r>
          </w:p>
          <w:p w14:paraId="456852E5" w14:textId="06369D06" w:rsidR="00874975" w:rsidRPr="00FF2587" w:rsidRDefault="00F91D2D" w:rsidP="005F5E79">
            <w:pPr>
              <w:pStyle w:val="Ondertitel"/>
              <w:rPr>
                <w:rFonts w:ascii="Calibri Light" w:hAnsi="Calibri Light" w:cs="Calibri Light"/>
                <w:i/>
                <w:iCs/>
                <w:sz w:val="56"/>
                <w:szCs w:val="56"/>
              </w:rPr>
            </w:pPr>
            <w:r>
              <w:rPr>
                <w:rFonts w:ascii="Calibri Light" w:hAnsi="Calibri Light" w:cs="Calibri Light"/>
                <w:i/>
                <w:iCs/>
                <w:sz w:val="56"/>
                <w:szCs w:val="56"/>
              </w:rPr>
              <w:t xml:space="preserve">    &amp; </w:t>
            </w:r>
            <w:r w:rsidR="00D64475" w:rsidRPr="00FF2587">
              <w:rPr>
                <w:rFonts w:ascii="Calibri Light" w:hAnsi="Calibri Light" w:cs="Calibri Light"/>
                <w:i/>
                <w:iCs/>
                <w:sz w:val="56"/>
                <w:szCs w:val="56"/>
              </w:rPr>
              <w:t>deel je verhalen</w:t>
            </w:r>
          </w:p>
          <w:p w14:paraId="14BDDBBD" w14:textId="77777777" w:rsidR="00C81AD7" w:rsidRPr="005F5E79" w:rsidRDefault="00C81AD7" w:rsidP="005F5E79">
            <w:pPr>
              <w:rPr>
                <w:b/>
                <w:iCs/>
                <w:sz w:val="16"/>
                <w:szCs w:val="16"/>
              </w:rPr>
            </w:pPr>
          </w:p>
          <w:p w14:paraId="5A848754" w14:textId="5E945BB2" w:rsidR="00FF2587" w:rsidRPr="00F91D2D" w:rsidRDefault="00D64475" w:rsidP="005F5E79">
            <w:pPr>
              <w:rPr>
                <w:bCs/>
                <w:iCs/>
                <w:sz w:val="32"/>
                <w:szCs w:val="32"/>
              </w:rPr>
            </w:pPr>
            <w:r w:rsidRPr="00F91D2D">
              <w:rPr>
                <w:bCs/>
                <w:iCs/>
                <w:sz w:val="32"/>
                <w:szCs w:val="32"/>
              </w:rPr>
              <w:t>Vind je het leuk om anderen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 uit de buurt</w:t>
            </w:r>
            <w:r w:rsidRPr="00F91D2D">
              <w:rPr>
                <w:bCs/>
                <w:iCs/>
                <w:sz w:val="32"/>
                <w:szCs w:val="32"/>
              </w:rPr>
              <w:t xml:space="preserve"> te leren kennen</w:t>
            </w:r>
            <w:r w:rsidR="00FF2587" w:rsidRPr="00F91D2D">
              <w:rPr>
                <w:bCs/>
                <w:iCs/>
                <w:sz w:val="32"/>
                <w:szCs w:val="32"/>
              </w:rPr>
              <w:t xml:space="preserve"> op een manier die speels én diepgaand is? </w:t>
            </w:r>
          </w:p>
          <w:p w14:paraId="501AA563" w14:textId="3812E67D" w:rsidR="00FF2587" w:rsidRPr="00F91D2D" w:rsidRDefault="00FF2587" w:rsidP="005F5E79">
            <w:pPr>
              <w:rPr>
                <w:bCs/>
                <w:iCs/>
                <w:sz w:val="32"/>
                <w:szCs w:val="32"/>
              </w:rPr>
            </w:pPr>
            <w:r w:rsidRPr="00F91D2D">
              <w:rPr>
                <w:bCs/>
                <w:iCs/>
                <w:sz w:val="32"/>
                <w:szCs w:val="32"/>
              </w:rPr>
              <w:t>Kom dan meedoen met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 het spel </w:t>
            </w:r>
            <w:proofErr w:type="spellStart"/>
            <w:r w:rsidR="000F7234" w:rsidRPr="00F91D2D">
              <w:rPr>
                <w:bCs/>
                <w:i/>
                <w:sz w:val="32"/>
                <w:szCs w:val="32"/>
              </w:rPr>
              <w:t>Sharing</w:t>
            </w:r>
            <w:proofErr w:type="spellEnd"/>
            <w:r w:rsidR="000F7234" w:rsidRPr="00F91D2D">
              <w:rPr>
                <w:bCs/>
                <w:i/>
                <w:sz w:val="32"/>
                <w:szCs w:val="32"/>
              </w:rPr>
              <w:t xml:space="preserve"> </w:t>
            </w:r>
            <w:proofErr w:type="spellStart"/>
            <w:r w:rsidR="000F7234" w:rsidRPr="00F91D2D">
              <w:rPr>
                <w:bCs/>
                <w:i/>
                <w:sz w:val="32"/>
                <w:szCs w:val="32"/>
              </w:rPr>
              <w:t>stories</w:t>
            </w:r>
            <w:proofErr w:type="spellEnd"/>
            <w:r w:rsidRPr="00F91D2D">
              <w:rPr>
                <w:bCs/>
                <w:iCs/>
                <w:sz w:val="32"/>
                <w:szCs w:val="32"/>
              </w:rPr>
              <w:t xml:space="preserve">! </w:t>
            </w:r>
          </w:p>
          <w:p w14:paraId="286FB620" w14:textId="1A93C1E4" w:rsidR="00E42542" w:rsidRPr="00F91D2D" w:rsidRDefault="00E42542" w:rsidP="005F5E79">
            <w:pPr>
              <w:rPr>
                <w:bCs/>
                <w:iCs/>
                <w:sz w:val="32"/>
                <w:szCs w:val="32"/>
              </w:rPr>
            </w:pPr>
          </w:p>
          <w:p w14:paraId="14EAECCA" w14:textId="33EA2BA3" w:rsidR="00FF2587" w:rsidRPr="00F91D2D" w:rsidRDefault="00FF2587" w:rsidP="005F5E79">
            <w:pPr>
              <w:rPr>
                <w:bCs/>
                <w:iCs/>
                <w:sz w:val="32"/>
                <w:szCs w:val="32"/>
              </w:rPr>
            </w:pPr>
            <w:r w:rsidRPr="00F91D2D">
              <w:rPr>
                <w:bCs/>
                <w:iCs/>
                <w:sz w:val="32"/>
                <w:szCs w:val="32"/>
              </w:rPr>
              <w:t>D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eel ervaringen uit je leven </w:t>
            </w:r>
            <w:r w:rsidR="00E42542" w:rsidRPr="00F91D2D">
              <w:rPr>
                <w:bCs/>
                <w:iCs/>
                <w:sz w:val="32"/>
                <w:szCs w:val="32"/>
              </w:rPr>
              <w:t>door te</w:t>
            </w:r>
            <w:r w:rsidRPr="00F91D2D">
              <w:rPr>
                <w:bCs/>
                <w:iCs/>
                <w:sz w:val="32"/>
                <w:szCs w:val="32"/>
              </w:rPr>
              <w:t xml:space="preserve"> stappen over de landkaart </w:t>
            </w:r>
            <w:r w:rsidR="00F91D2D" w:rsidRPr="00F91D2D">
              <w:rPr>
                <w:bCs/>
                <w:iCs/>
                <w:sz w:val="32"/>
                <w:szCs w:val="32"/>
              </w:rPr>
              <w:t>met levensfasen en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 thema</w:t>
            </w:r>
            <w:r w:rsidRPr="00F91D2D">
              <w:rPr>
                <w:bCs/>
                <w:iCs/>
                <w:sz w:val="32"/>
                <w:szCs w:val="32"/>
              </w:rPr>
              <w:t>’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s </w:t>
            </w:r>
            <w:r w:rsidRPr="00F91D2D">
              <w:rPr>
                <w:bCs/>
                <w:iCs/>
                <w:sz w:val="32"/>
                <w:szCs w:val="32"/>
              </w:rPr>
              <w:t xml:space="preserve">als </w:t>
            </w:r>
            <w:r w:rsidR="000F7234" w:rsidRPr="00F91D2D">
              <w:rPr>
                <w:bCs/>
                <w:iCs/>
                <w:sz w:val="32"/>
                <w:szCs w:val="32"/>
              </w:rPr>
              <w:t xml:space="preserve">durf, plezier, liefde en succes. </w:t>
            </w:r>
          </w:p>
          <w:p w14:paraId="7274CEAA" w14:textId="26A86D1C" w:rsidR="000F7234" w:rsidRPr="00F91D2D" w:rsidRDefault="000F7234" w:rsidP="005F5E79">
            <w:pPr>
              <w:rPr>
                <w:bCs/>
                <w:iCs/>
                <w:sz w:val="32"/>
                <w:szCs w:val="32"/>
              </w:rPr>
            </w:pPr>
          </w:p>
          <w:p w14:paraId="3F68E681" w14:textId="4B4CA8ED" w:rsidR="00DF34AE" w:rsidRPr="00F91D2D" w:rsidRDefault="00DF34AE" w:rsidP="005F5E79">
            <w:pPr>
              <w:rPr>
                <w:bCs/>
                <w:i/>
                <w:sz w:val="32"/>
                <w:szCs w:val="32"/>
              </w:rPr>
            </w:pPr>
            <w:r w:rsidRPr="00F91D2D">
              <w:rPr>
                <w:b/>
                <w:i/>
                <w:color w:val="006666"/>
                <w:sz w:val="32"/>
                <w:szCs w:val="32"/>
              </w:rPr>
              <w:t>Waar:</w:t>
            </w:r>
            <w:r w:rsidRPr="00F91D2D">
              <w:rPr>
                <w:bCs/>
                <w:i/>
                <w:color w:val="006666"/>
                <w:sz w:val="32"/>
                <w:szCs w:val="32"/>
              </w:rPr>
              <w:t xml:space="preserve"> </w:t>
            </w:r>
            <w:r w:rsidR="00A15EC8" w:rsidRPr="00F91D2D">
              <w:rPr>
                <w:bCs/>
                <w:i/>
                <w:color w:val="006666"/>
                <w:sz w:val="32"/>
                <w:szCs w:val="32"/>
              </w:rPr>
              <w:t xml:space="preserve"> </w:t>
            </w:r>
            <w:r w:rsidRPr="00F91D2D">
              <w:rPr>
                <w:bCs/>
                <w:i/>
                <w:sz w:val="32"/>
                <w:szCs w:val="32"/>
              </w:rPr>
              <w:t>Buurtcentrum Rosa in Lombok, Utrecht West</w:t>
            </w:r>
            <w:r w:rsidR="00A15EC8" w:rsidRPr="00F91D2D">
              <w:rPr>
                <w:bCs/>
                <w:i/>
                <w:sz w:val="32"/>
                <w:szCs w:val="32"/>
              </w:rPr>
              <w:t xml:space="preserve"> </w:t>
            </w:r>
          </w:p>
          <w:p w14:paraId="1069C4D1" w14:textId="0C07CF9D" w:rsidR="00DF34AE" w:rsidRPr="00F91D2D" w:rsidRDefault="00DF34AE" w:rsidP="005F5E79">
            <w:pPr>
              <w:rPr>
                <w:bCs/>
                <w:i/>
                <w:sz w:val="32"/>
                <w:szCs w:val="32"/>
              </w:rPr>
            </w:pPr>
            <w:r w:rsidRPr="00F91D2D">
              <w:rPr>
                <w:b/>
                <w:i/>
                <w:color w:val="006666"/>
                <w:sz w:val="32"/>
                <w:szCs w:val="32"/>
              </w:rPr>
              <w:t xml:space="preserve">Wanneer: </w:t>
            </w:r>
            <w:r w:rsidR="00A15EC8" w:rsidRPr="00F91D2D">
              <w:rPr>
                <w:bCs/>
                <w:i/>
                <w:color w:val="006666"/>
                <w:sz w:val="32"/>
                <w:szCs w:val="32"/>
              </w:rPr>
              <w:t xml:space="preserve"> </w:t>
            </w:r>
            <w:r w:rsidR="004359FE">
              <w:rPr>
                <w:bCs/>
                <w:i/>
                <w:sz w:val="32"/>
                <w:szCs w:val="32"/>
              </w:rPr>
              <w:t>elke d</w:t>
            </w:r>
            <w:r w:rsidR="000F7234" w:rsidRPr="00F91D2D">
              <w:rPr>
                <w:bCs/>
                <w:i/>
                <w:sz w:val="32"/>
                <w:szCs w:val="32"/>
              </w:rPr>
              <w:t>onderdag</w:t>
            </w:r>
            <w:r w:rsidR="000501EA">
              <w:rPr>
                <w:bCs/>
                <w:i/>
                <w:sz w:val="32"/>
                <w:szCs w:val="32"/>
              </w:rPr>
              <w:t>!</w:t>
            </w:r>
          </w:p>
          <w:p w14:paraId="2B7297AF" w14:textId="38653E7C" w:rsidR="00874975" w:rsidRPr="00F91D2D" w:rsidRDefault="00DF34AE" w:rsidP="005F5E79">
            <w:pPr>
              <w:rPr>
                <w:bCs/>
                <w:i/>
                <w:sz w:val="32"/>
                <w:szCs w:val="32"/>
              </w:rPr>
            </w:pPr>
            <w:r w:rsidRPr="00F91D2D">
              <w:rPr>
                <w:b/>
                <w:i/>
                <w:color w:val="006666"/>
                <w:sz w:val="32"/>
                <w:szCs w:val="32"/>
              </w:rPr>
              <w:t>Hoe laat:</w:t>
            </w:r>
            <w:r w:rsidRPr="00F91D2D">
              <w:rPr>
                <w:bCs/>
                <w:i/>
                <w:color w:val="C00000"/>
                <w:sz w:val="32"/>
                <w:szCs w:val="32"/>
              </w:rPr>
              <w:t xml:space="preserve">  </w:t>
            </w:r>
            <w:r w:rsidR="00A15EC8" w:rsidRPr="00F91D2D">
              <w:rPr>
                <w:bCs/>
                <w:i/>
                <w:sz w:val="32"/>
                <w:szCs w:val="32"/>
              </w:rPr>
              <w:t>1</w:t>
            </w:r>
            <w:r w:rsidR="00FF2587" w:rsidRPr="00F91D2D">
              <w:rPr>
                <w:bCs/>
                <w:i/>
                <w:sz w:val="32"/>
                <w:szCs w:val="32"/>
              </w:rPr>
              <w:t>3</w:t>
            </w:r>
            <w:r w:rsidR="00A15EC8" w:rsidRPr="00F91D2D">
              <w:rPr>
                <w:bCs/>
                <w:i/>
                <w:sz w:val="32"/>
                <w:szCs w:val="32"/>
              </w:rPr>
              <w:t>.</w:t>
            </w:r>
            <w:r w:rsidR="004359FE">
              <w:rPr>
                <w:bCs/>
                <w:i/>
                <w:sz w:val="32"/>
                <w:szCs w:val="32"/>
              </w:rPr>
              <w:t>0</w:t>
            </w:r>
            <w:r w:rsidR="00A15EC8" w:rsidRPr="00F91D2D">
              <w:rPr>
                <w:bCs/>
                <w:i/>
                <w:sz w:val="32"/>
                <w:szCs w:val="32"/>
              </w:rPr>
              <w:t>0</w:t>
            </w:r>
            <w:r w:rsidR="00DF2D14" w:rsidRPr="00F91D2D">
              <w:rPr>
                <w:bCs/>
                <w:i/>
                <w:sz w:val="32"/>
                <w:szCs w:val="32"/>
              </w:rPr>
              <w:t>-</w:t>
            </w:r>
            <w:r w:rsidR="000F7234" w:rsidRPr="00F91D2D">
              <w:rPr>
                <w:bCs/>
                <w:i/>
                <w:sz w:val="32"/>
                <w:szCs w:val="32"/>
              </w:rPr>
              <w:t>1</w:t>
            </w:r>
            <w:r w:rsidR="004359FE">
              <w:rPr>
                <w:bCs/>
                <w:i/>
                <w:sz w:val="32"/>
                <w:szCs w:val="32"/>
              </w:rPr>
              <w:t>4.3</w:t>
            </w:r>
            <w:r w:rsidR="000F7234" w:rsidRPr="00F91D2D">
              <w:rPr>
                <w:bCs/>
                <w:i/>
                <w:sz w:val="32"/>
                <w:szCs w:val="32"/>
              </w:rPr>
              <w:t>0</w:t>
            </w:r>
            <w:r w:rsidR="00154EC9" w:rsidRPr="00F91D2D">
              <w:rPr>
                <w:bCs/>
                <w:i/>
                <w:sz w:val="32"/>
                <w:szCs w:val="32"/>
              </w:rPr>
              <w:t xml:space="preserve">  </w:t>
            </w:r>
            <w:r w:rsidR="007A7C35" w:rsidRPr="00F91D2D">
              <w:rPr>
                <w:bCs/>
                <w:i/>
                <w:sz w:val="32"/>
                <w:szCs w:val="32"/>
              </w:rPr>
              <w:t xml:space="preserve">         </w:t>
            </w:r>
            <w:r w:rsidR="00FF2587" w:rsidRPr="00F91D2D">
              <w:rPr>
                <w:bCs/>
                <w:i/>
                <w:sz w:val="32"/>
                <w:szCs w:val="32"/>
              </w:rPr>
              <w:t xml:space="preserve">         </w:t>
            </w:r>
            <w:r w:rsidR="007A7C35" w:rsidRPr="00F91D2D">
              <w:rPr>
                <w:bCs/>
                <w:i/>
                <w:sz w:val="32"/>
                <w:szCs w:val="32"/>
              </w:rPr>
              <w:t xml:space="preserve"> </w:t>
            </w:r>
            <w:r w:rsidR="00154EC9" w:rsidRPr="00F91D2D">
              <w:rPr>
                <w:b/>
                <w:i/>
                <w:color w:val="C00000"/>
                <w:sz w:val="32"/>
                <w:szCs w:val="32"/>
              </w:rPr>
              <w:t>Gratis</w:t>
            </w:r>
          </w:p>
          <w:p w14:paraId="64E4C4F2" w14:textId="0463B101" w:rsidR="007A7C35" w:rsidRPr="00F91D2D" w:rsidRDefault="007A7C35" w:rsidP="005F5E79">
            <w:pPr>
              <w:rPr>
                <w:b/>
                <w:iCs/>
                <w:sz w:val="32"/>
                <w:szCs w:val="32"/>
              </w:rPr>
            </w:pPr>
          </w:p>
          <w:p w14:paraId="3893CC55" w14:textId="09C7804F" w:rsidR="0085386E" w:rsidRPr="00F91D2D" w:rsidRDefault="007A7C35" w:rsidP="005F5E79">
            <w:pPr>
              <w:rPr>
                <w:rStyle w:val="Hyperlink"/>
                <w:b/>
                <w:bCs/>
                <w:color w:val="006666"/>
                <w:sz w:val="32"/>
                <w:szCs w:val="32"/>
                <w:u w:val="none"/>
              </w:rPr>
            </w:pPr>
            <w:r w:rsidRPr="00F91D2D">
              <w:rPr>
                <w:rStyle w:val="Hyperlink"/>
                <w:b/>
                <w:bCs/>
                <w:color w:val="006666"/>
                <w:sz w:val="32"/>
                <w:szCs w:val="32"/>
                <w:u w:val="none"/>
              </w:rPr>
              <w:t>Info</w:t>
            </w:r>
            <w:r w:rsidR="005966BE" w:rsidRPr="00F91D2D">
              <w:rPr>
                <w:rStyle w:val="Hyperlink"/>
                <w:b/>
                <w:bCs/>
                <w:color w:val="006666"/>
                <w:sz w:val="32"/>
                <w:szCs w:val="32"/>
                <w:u w:val="none"/>
              </w:rPr>
              <w:t xml:space="preserve"> </w:t>
            </w:r>
            <w:hyperlink r:id="rId9" w:history="1">
              <w:r w:rsidR="005966BE" w:rsidRPr="00F91D2D">
                <w:rPr>
                  <w:rStyle w:val="Hyperlink"/>
                  <w:b/>
                  <w:bCs/>
                  <w:color w:val="006666"/>
                  <w:sz w:val="32"/>
                  <w:szCs w:val="32"/>
                  <w:u w:val="none"/>
                </w:rPr>
                <w:t>Astridvandenbroek2015@gmail.com</w:t>
              </w:r>
            </w:hyperlink>
          </w:p>
          <w:p w14:paraId="53D037DE" w14:textId="0051F5C0" w:rsidR="00AE061B" w:rsidRPr="00F91D2D" w:rsidRDefault="0085386E" w:rsidP="005F5E79">
            <w:pPr>
              <w:rPr>
                <w:color w:val="006666"/>
                <w:sz w:val="32"/>
                <w:szCs w:val="32"/>
              </w:rPr>
            </w:pPr>
            <w:r w:rsidRPr="00F91D2D">
              <w:rPr>
                <w:rStyle w:val="Hyperlink"/>
                <w:b/>
                <w:bCs/>
                <w:color w:val="006666"/>
                <w:sz w:val="32"/>
                <w:szCs w:val="32"/>
                <w:u w:val="none"/>
              </w:rPr>
              <w:t xml:space="preserve">Of </w:t>
            </w:r>
            <w:r w:rsidR="005966BE" w:rsidRPr="00F91D2D">
              <w:rPr>
                <w:rStyle w:val="Hyperlink"/>
                <w:b/>
                <w:bCs/>
                <w:color w:val="006666"/>
                <w:sz w:val="32"/>
                <w:szCs w:val="32"/>
                <w:u w:val="none"/>
              </w:rPr>
              <w:t xml:space="preserve"> 06-27371799</w:t>
            </w:r>
            <w:r w:rsidR="00B5730A" w:rsidRPr="00F91D2D">
              <w:rPr>
                <w:noProof/>
                <w:color w:val="006666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4391742E" wp14:editId="7D3604EC">
                  <wp:simplePos x="0" y="0"/>
                  <wp:positionH relativeFrom="column">
                    <wp:posOffset>58994</wp:posOffset>
                  </wp:positionH>
                  <wp:positionV relativeFrom="paragraph">
                    <wp:posOffset>-182225</wp:posOffset>
                  </wp:positionV>
                  <wp:extent cx="1028700" cy="1376045"/>
                  <wp:effectExtent l="0" t="0" r="0" b="0"/>
                  <wp:wrapSquare wrapText="bothSides"/>
                  <wp:docPr id="491716133" name="Afbeelding 1" descr="Afbeelding met Menselijk gezicht, persoon, glimlach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716133" name="Afbeelding 1" descr="Afbeelding met Menselijk gezicht, persoon, glimlach, kleding&#10;&#10;Automatisch gegenereerde beschrijving"/>
                          <pic:cNvPicPr/>
                        </pic:nvPicPr>
                        <pic:blipFill rotWithShape="1">
                          <a:blip r:embed="rId10"/>
                          <a:srcRect b="17211"/>
                          <a:stretch/>
                        </pic:blipFill>
                        <pic:spPr bwMode="auto">
                          <a:xfrm>
                            <a:off x="0" y="0"/>
                            <a:ext cx="1028700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E4BF9" w14:textId="214FFFA8" w:rsidR="00F91D2D" w:rsidRDefault="00AE061B" w:rsidP="005F5E79">
            <w:pPr>
              <w:rPr>
                <w:b/>
                <w:bCs/>
                <w:color w:val="C00000"/>
                <w:sz w:val="32"/>
                <w:szCs w:val="32"/>
              </w:rPr>
            </w:pPr>
            <w:r w:rsidRPr="00F91D2D">
              <w:rPr>
                <w:rFonts w:asciiTheme="majorHAnsi" w:hAnsiTheme="majorHAnsi" w:cstheme="majorHAnsi"/>
                <w:i/>
                <w:iCs/>
                <w:color w:val="auto"/>
                <w:sz w:val="32"/>
                <w:szCs w:val="32"/>
              </w:rPr>
              <w:t xml:space="preserve"> </w:t>
            </w:r>
            <w:r w:rsidR="00FC67D4" w:rsidRPr="00F91D2D">
              <w:rPr>
                <w:rFonts w:asciiTheme="majorHAnsi" w:hAnsiTheme="majorHAnsi" w:cstheme="majorHAnsi"/>
                <w:i/>
                <w:iCs/>
                <w:color w:val="auto"/>
                <w:sz w:val="32"/>
                <w:szCs w:val="32"/>
              </w:rPr>
              <w:t xml:space="preserve">Zie ik </w:t>
            </w:r>
            <w:r w:rsidR="000B3CF0">
              <w:rPr>
                <w:rFonts w:asciiTheme="majorHAnsi" w:hAnsiTheme="majorHAnsi" w:cstheme="majorHAnsi"/>
                <w:i/>
                <w:iCs/>
                <w:color w:val="auto"/>
                <w:sz w:val="32"/>
                <w:szCs w:val="32"/>
              </w:rPr>
              <w:t>je binnenkort?</w:t>
            </w:r>
          </w:p>
          <w:p w14:paraId="2D27DCFB" w14:textId="77777777" w:rsidR="00F91D2D" w:rsidRDefault="00130C7F" w:rsidP="005F5E79">
            <w:pPr>
              <w:rPr>
                <w:rFonts w:ascii="Dreaming Outloud Pro" w:hAnsi="Dreaming Outloud Pro" w:cs="Dreaming Outloud Pro"/>
                <w:b/>
                <w:bCs/>
                <w:i/>
                <w:iCs/>
                <w:noProof/>
                <w:color w:val="auto"/>
                <w:sz w:val="32"/>
                <w:szCs w:val="32"/>
              </w:rPr>
            </w:pPr>
            <w:r w:rsidRPr="00F91D2D">
              <w:rPr>
                <w:rFonts w:asciiTheme="majorHAnsi" w:hAnsiTheme="majorHAnsi" w:cstheme="majorHAnsi"/>
                <w:i/>
                <w:iCs/>
                <w:noProof/>
                <w:color w:val="auto"/>
                <w:sz w:val="32"/>
                <w:szCs w:val="32"/>
              </w:rPr>
              <w:t>Groetjes,</w:t>
            </w:r>
            <w:r w:rsidRPr="00F91D2D">
              <w:rPr>
                <w:rFonts w:ascii="Dreaming Outloud Pro" w:hAnsi="Dreaming Outloud Pro" w:cs="Dreaming Outloud Pro"/>
                <w:b/>
                <w:bCs/>
                <w:i/>
                <w:iCs/>
                <w:noProof/>
                <w:color w:val="auto"/>
                <w:sz w:val="32"/>
                <w:szCs w:val="32"/>
              </w:rPr>
              <w:t xml:space="preserve">  </w:t>
            </w:r>
          </w:p>
          <w:p w14:paraId="78A347E1" w14:textId="7EF58CCF" w:rsidR="00E42542" w:rsidRPr="00F91D2D" w:rsidRDefault="00472F36" w:rsidP="005F5E79">
            <w:pPr>
              <w:rPr>
                <w:b/>
                <w:bCs/>
                <w:color w:val="C00000"/>
                <w:sz w:val="32"/>
                <w:szCs w:val="32"/>
              </w:rPr>
            </w:pPr>
            <w:r w:rsidRPr="00F91D2D"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  <w:t>Astrid van den Broek</w:t>
            </w:r>
          </w:p>
          <w:p w14:paraId="53FA9BD1" w14:textId="39996034" w:rsidR="00FC67D4" w:rsidRPr="00F91D2D" w:rsidRDefault="00E42542" w:rsidP="005F5E79">
            <w:pPr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</w:pPr>
            <w:r w:rsidRPr="00F91D2D"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  <w:t xml:space="preserve">            </w:t>
            </w:r>
            <w:r w:rsidR="00F91D2D"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  <w:t xml:space="preserve">             </w:t>
            </w:r>
            <w:r w:rsidR="00B5730A" w:rsidRPr="00F91D2D"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  <w:t xml:space="preserve"> en </w:t>
            </w:r>
            <w:proofErr w:type="spellStart"/>
            <w:r w:rsidR="00B5730A" w:rsidRPr="00F91D2D"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  <w:t>Tomke</w:t>
            </w:r>
            <w:proofErr w:type="spellEnd"/>
          </w:p>
          <w:p w14:paraId="6631EF76" w14:textId="4C0C8FD2" w:rsidR="00B5730A" w:rsidRPr="00AE061B" w:rsidRDefault="00F91D2D" w:rsidP="005F5E79">
            <w:pPr>
              <w:rPr>
                <w:rFonts w:ascii="Dreaming Outloud Pro" w:hAnsi="Dreaming Outloud Pro" w:cs="Dreaming Outloud Pro"/>
                <w:b/>
                <w:bCs/>
                <w:i/>
                <w:iCs/>
                <w:color w:val="1704C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D9496D2" wp14:editId="213C8AEE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261477</wp:posOffset>
                  </wp:positionV>
                  <wp:extent cx="2194560" cy="883920"/>
                  <wp:effectExtent l="0" t="0" r="0" b="0"/>
                  <wp:wrapNone/>
                  <wp:docPr id="178778319" name="Afbeelding 1" descr="Dock – Stichting Al A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ck – Stichting Al Am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14" b="31672"/>
                          <a:stretch/>
                        </pic:blipFill>
                        <pic:spPr bwMode="auto">
                          <a:xfrm>
                            <a:off x="0" y="0"/>
                            <a:ext cx="21945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0" w:type="dxa"/>
            <w:tcBorders>
              <w:left w:val="triple" w:sz="12" w:space="0" w:color="FFFFFF" w:themeColor="background1"/>
            </w:tcBorders>
          </w:tcPr>
          <w:p w14:paraId="29ECBB5D" w14:textId="6BC8DB06" w:rsidR="0085386E" w:rsidRDefault="0085386E" w:rsidP="005F5E7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7AA6E292" wp14:editId="3B579F34">
                      <wp:simplePos x="0" y="0"/>
                      <wp:positionH relativeFrom="margin">
                        <wp:posOffset>-96704</wp:posOffset>
                      </wp:positionH>
                      <wp:positionV relativeFrom="margin">
                        <wp:posOffset>64299</wp:posOffset>
                      </wp:positionV>
                      <wp:extent cx="2329815" cy="6651522"/>
                      <wp:effectExtent l="0" t="0" r="13335" b="1651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9815" cy="6651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8D66F" w14:textId="00CE25A4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Doe mee met SHARING STORIES</w:t>
                                  </w:r>
                                </w:p>
                                <w:p w14:paraId="182713E1" w14:textId="77777777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2140327A" w14:textId="0CA55E2D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Voor iedereen met levenservaring</w:t>
                                  </w:r>
                                </w:p>
                                <w:p w14:paraId="7C6FDD9B" w14:textId="648DD326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Zin om te vertellen</w:t>
                                  </w:r>
                                </w:p>
                                <w:p w14:paraId="479A0A9F" w14:textId="480AC825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Nieuwsgierig om te luisteren</w:t>
                                  </w:r>
                                </w:p>
                                <w:p w14:paraId="7DF5F910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7B88DF2F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6091EBA7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2E325104" w14:textId="77777777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Donderdagmiddag</w:t>
                                  </w:r>
                                </w:p>
                                <w:p w14:paraId="5B5ADBB8" w14:textId="17F72171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t>13.</w:t>
                                  </w:r>
                                  <w:r w:rsidR="004359FE">
                                    <w:t>00</w:t>
                                  </w:r>
                                  <w:r>
                                    <w:t>-1</w:t>
                                  </w:r>
                                  <w:r w:rsidR="004359FE">
                                    <w:t>4.30</w:t>
                                  </w:r>
                                </w:p>
                                <w:p w14:paraId="47AC16CF" w14:textId="77777777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2FF3CB6E" w14:textId="77777777" w:rsidR="008916D5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36D018B2" w14:textId="77777777" w:rsidR="008916D5" w:rsidRPr="00B5730A" w:rsidRDefault="008916D5" w:rsidP="008916D5">
                                  <w:pPr>
                                    <w:pStyle w:val="Kop2"/>
                                    <w:spacing w:after="0"/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locatie</w:t>
                                  </w:r>
                                </w:p>
                                <w:p w14:paraId="6850476B" w14:textId="77777777" w:rsidR="008916D5" w:rsidRDefault="008916D5" w:rsidP="008916D5">
                                  <w:pPr>
                                    <w:pStyle w:val="Kop3"/>
                                    <w:spacing w:after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Buurtcentrum Rosa</w:t>
                                  </w:r>
                                </w:p>
                                <w:p w14:paraId="1C28BB30" w14:textId="77777777" w:rsidR="0085386E" w:rsidRDefault="0085386E" w:rsidP="008916D5">
                                  <w:pPr>
                                    <w:pStyle w:val="Kop3"/>
                                    <w:spacing w:after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AD0BD25" w14:textId="77777777" w:rsidR="008916D5" w:rsidRDefault="008916D5" w:rsidP="008916D5">
                                  <w:pPr>
                                    <w:pStyle w:val="Kop3"/>
                                    <w:spacing w:after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lombok</w:t>
                                  </w:r>
                                </w:p>
                                <w:p w14:paraId="64F51625" w14:textId="77777777" w:rsidR="008916D5" w:rsidRDefault="008916D5" w:rsidP="008916D5">
                                  <w:pPr>
                                    <w:pStyle w:val="Kop3"/>
                                    <w:spacing w:after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95F8440" w14:textId="77777777" w:rsidR="008916D5" w:rsidRPr="00E42542" w:rsidRDefault="008916D5" w:rsidP="008916D5">
                                  <w:pPr>
                                    <w:pStyle w:val="Contactgegevens"/>
                                    <w:spacing w:after="0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4254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Malakkastraat 6</w:t>
                                  </w:r>
                                </w:p>
                                <w:p w14:paraId="506159ED" w14:textId="77777777" w:rsidR="008916D5" w:rsidRPr="00E42542" w:rsidRDefault="008916D5" w:rsidP="008916D5">
                                  <w:pPr>
                                    <w:pStyle w:val="Contactgegevens"/>
                                    <w:spacing w:after="0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4254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3531 HM Utrecht</w:t>
                                  </w:r>
                                </w:p>
                                <w:p w14:paraId="41C3A84C" w14:textId="77777777" w:rsidR="008916D5" w:rsidRDefault="008916D5" w:rsidP="008916D5">
                                  <w:pPr>
                                    <w:pStyle w:val="Kop2"/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</w:pPr>
                                  <w:hyperlink r:id="rId12" w:history="1">
                                    <w:r w:rsidRPr="005141B5">
                                      <w:rPr>
                                        <w:rStyle w:val="Hyperlink"/>
                                        <w:color w:val="FFFFFF" w:themeColor="background1"/>
                                      </w:rPr>
                                      <w:t>www.dock.nl</w:t>
                                    </w:r>
                                  </w:hyperlink>
                                </w:p>
                                <w:p w14:paraId="32D8580B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</w:pPr>
                                </w:p>
                                <w:p w14:paraId="607408B2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</w:pPr>
                                </w:p>
                                <w:p w14:paraId="3304B0C7" w14:textId="77777777" w:rsidR="00F91D2D" w:rsidRDefault="00F91D2D" w:rsidP="008916D5">
                                  <w:pPr>
                                    <w:pStyle w:val="Kop2"/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</w:pPr>
                                </w:p>
                                <w:p w14:paraId="1BD22113" w14:textId="77777777" w:rsidR="0085386E" w:rsidRDefault="0085386E" w:rsidP="008916D5">
                                  <w:pPr>
                                    <w:pStyle w:val="Kop2"/>
                                    <w:spacing w:after="0"/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</w:pPr>
                                </w:p>
                                <w:p w14:paraId="595D8ED6" w14:textId="77777777" w:rsidR="0085386E" w:rsidRDefault="0085386E" w:rsidP="008916D5">
                                  <w:pPr>
                                    <w:pStyle w:val="Kop2"/>
                                    <w:spacing w:after="0"/>
                                  </w:pPr>
                                </w:p>
                                <w:p w14:paraId="3A440BC6" w14:textId="43572375" w:rsidR="008916D5" w:rsidRDefault="008916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6E2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7.6pt;margin-top:5.05pt;width:183.45pt;height:523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" fillcolor="#066">
                      <v:textbox>
                        <w:txbxContent>
                          <w:p w14:paraId="1158D66F" w14:textId="00CE25A4" w:rsidR="008916D5" w:rsidRDefault="008916D5" w:rsidP="008916D5">
                            <w:pPr>
                              <w:pStyle w:val="Kop2"/>
                              <w:spacing w:after="0"/>
                            </w:pPr>
                            <w:r>
                              <w:t>Doe mee met SHARING STORIES</w:t>
                            </w:r>
                          </w:p>
                          <w:p w14:paraId="182713E1" w14:textId="77777777" w:rsidR="008916D5" w:rsidRDefault="008916D5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2140327A" w14:textId="0CA55E2D" w:rsidR="00F91D2D" w:rsidRDefault="00F91D2D" w:rsidP="008916D5">
                            <w:pPr>
                              <w:pStyle w:val="Kop2"/>
                              <w:spacing w:after="0"/>
                            </w:pPr>
                            <w:r>
                              <w:t>Voor iedereen met levenservaring</w:t>
                            </w:r>
                          </w:p>
                          <w:p w14:paraId="7C6FDD9B" w14:textId="648DD326" w:rsidR="00F91D2D" w:rsidRDefault="00F91D2D" w:rsidP="008916D5">
                            <w:pPr>
                              <w:pStyle w:val="Kop2"/>
                              <w:spacing w:after="0"/>
                            </w:pPr>
                            <w:r>
                              <w:t>Zin om te vertellen</w:t>
                            </w:r>
                          </w:p>
                          <w:p w14:paraId="479A0A9F" w14:textId="480AC825" w:rsidR="00F91D2D" w:rsidRDefault="00F91D2D" w:rsidP="008916D5">
                            <w:pPr>
                              <w:pStyle w:val="Kop2"/>
                              <w:spacing w:after="0"/>
                            </w:pPr>
                            <w:r>
                              <w:t>Nieuwsgierig om te luisteren</w:t>
                            </w:r>
                          </w:p>
                          <w:p w14:paraId="7DF5F910" w14:textId="77777777" w:rsidR="00F91D2D" w:rsidRDefault="00F91D2D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7B88DF2F" w14:textId="77777777" w:rsidR="00F91D2D" w:rsidRDefault="00F91D2D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6091EBA7" w14:textId="77777777" w:rsidR="00F91D2D" w:rsidRDefault="00F91D2D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2E325104" w14:textId="77777777" w:rsidR="008916D5" w:rsidRDefault="008916D5" w:rsidP="008916D5">
                            <w:pPr>
                              <w:pStyle w:val="Kop2"/>
                              <w:spacing w:after="0"/>
                            </w:pPr>
                            <w:r>
                              <w:t>Donderdagmiddag</w:t>
                            </w:r>
                          </w:p>
                          <w:p w14:paraId="5B5ADBB8" w14:textId="17F72171" w:rsidR="008916D5" w:rsidRDefault="008916D5" w:rsidP="008916D5">
                            <w:pPr>
                              <w:pStyle w:val="Kop2"/>
                              <w:spacing w:after="0"/>
                            </w:pPr>
                            <w:r>
                              <w:t>13.</w:t>
                            </w:r>
                            <w:r w:rsidR="004359FE">
                              <w:t>00</w:t>
                            </w:r>
                            <w:r>
                              <w:t>-1</w:t>
                            </w:r>
                            <w:r w:rsidR="004359FE">
                              <w:t>4.30</w:t>
                            </w:r>
                          </w:p>
                          <w:p w14:paraId="47AC16CF" w14:textId="77777777" w:rsidR="008916D5" w:rsidRDefault="008916D5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2FF3CB6E" w14:textId="77777777" w:rsidR="008916D5" w:rsidRDefault="008916D5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36D018B2" w14:textId="77777777" w:rsidR="008916D5" w:rsidRPr="00B5730A" w:rsidRDefault="008916D5" w:rsidP="008916D5">
                            <w:pPr>
                              <w:pStyle w:val="Kop2"/>
                              <w:spacing w:after="0"/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locatie</w:t>
                            </w:r>
                          </w:p>
                          <w:p w14:paraId="6850476B" w14:textId="77777777" w:rsidR="008916D5" w:rsidRDefault="008916D5" w:rsidP="008916D5">
                            <w:pPr>
                              <w:pStyle w:val="Kop3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Buurtcentrum Rosa</w:t>
                            </w:r>
                          </w:p>
                          <w:p w14:paraId="1C28BB30" w14:textId="77777777" w:rsidR="0085386E" w:rsidRDefault="0085386E" w:rsidP="008916D5">
                            <w:pPr>
                              <w:pStyle w:val="Kop3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AD0BD25" w14:textId="77777777" w:rsidR="008916D5" w:rsidRDefault="008916D5" w:rsidP="008916D5">
                            <w:pPr>
                              <w:pStyle w:val="Kop3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lombok</w:t>
                            </w:r>
                          </w:p>
                          <w:p w14:paraId="64F51625" w14:textId="77777777" w:rsidR="008916D5" w:rsidRDefault="008916D5" w:rsidP="008916D5">
                            <w:pPr>
                              <w:pStyle w:val="Kop3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5F8440" w14:textId="77777777" w:rsidR="008916D5" w:rsidRPr="00E42542" w:rsidRDefault="008916D5" w:rsidP="008916D5">
                            <w:pPr>
                              <w:pStyle w:val="Contactgegevens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25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Malakkastraat 6</w:t>
                            </w:r>
                          </w:p>
                          <w:p w14:paraId="506159ED" w14:textId="77777777" w:rsidR="008916D5" w:rsidRPr="00E42542" w:rsidRDefault="008916D5" w:rsidP="008916D5">
                            <w:pPr>
                              <w:pStyle w:val="Contactgegevens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25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3531 HM Utrecht</w:t>
                            </w:r>
                          </w:p>
                          <w:p w14:paraId="41C3A84C" w14:textId="77777777" w:rsidR="008916D5" w:rsidRDefault="008916D5" w:rsidP="008916D5">
                            <w:pPr>
                              <w:pStyle w:val="Kop2"/>
                              <w:spacing w:after="0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  <w:hyperlink r:id="rId13" w:history="1">
                              <w:r w:rsidRPr="005141B5">
                                <w:rPr>
                                  <w:rStyle w:val="Hyperlink"/>
                                  <w:color w:val="FFFFFF" w:themeColor="background1"/>
                                </w:rPr>
                                <w:t>www.dock.nl</w:t>
                              </w:r>
                            </w:hyperlink>
                          </w:p>
                          <w:p w14:paraId="32D8580B" w14:textId="77777777" w:rsidR="00F91D2D" w:rsidRDefault="00F91D2D" w:rsidP="008916D5">
                            <w:pPr>
                              <w:pStyle w:val="Kop2"/>
                              <w:spacing w:after="0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</w:p>
                          <w:p w14:paraId="607408B2" w14:textId="77777777" w:rsidR="00F91D2D" w:rsidRDefault="00F91D2D" w:rsidP="008916D5">
                            <w:pPr>
                              <w:pStyle w:val="Kop2"/>
                              <w:spacing w:after="0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</w:p>
                          <w:p w14:paraId="3304B0C7" w14:textId="77777777" w:rsidR="00F91D2D" w:rsidRDefault="00F91D2D" w:rsidP="008916D5">
                            <w:pPr>
                              <w:pStyle w:val="Kop2"/>
                              <w:spacing w:after="0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</w:p>
                          <w:p w14:paraId="1BD22113" w14:textId="77777777" w:rsidR="0085386E" w:rsidRDefault="0085386E" w:rsidP="008916D5">
                            <w:pPr>
                              <w:pStyle w:val="Kop2"/>
                              <w:spacing w:after="0"/>
                              <w:rPr>
                                <w:rStyle w:val="Hyperlink"/>
                                <w:color w:val="FFFFFF" w:themeColor="background1"/>
                              </w:rPr>
                            </w:pPr>
                          </w:p>
                          <w:p w14:paraId="595D8ED6" w14:textId="77777777" w:rsidR="0085386E" w:rsidRDefault="0085386E" w:rsidP="008916D5">
                            <w:pPr>
                              <w:pStyle w:val="Kop2"/>
                              <w:spacing w:after="0"/>
                            </w:pPr>
                          </w:p>
                          <w:p w14:paraId="3A440BC6" w14:textId="43572375" w:rsidR="008916D5" w:rsidRDefault="008916D5"/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  <w:p w14:paraId="23E2E0F4" w14:textId="77777777" w:rsidR="0085386E" w:rsidRDefault="0085386E" w:rsidP="005F5E79"/>
          <w:p w14:paraId="77394A3F" w14:textId="4E213A5D" w:rsidR="0085386E" w:rsidRDefault="0085386E" w:rsidP="005F5E79"/>
          <w:p w14:paraId="7E6A5F78" w14:textId="689F1268" w:rsidR="00F75729" w:rsidRDefault="00F75729" w:rsidP="005F5E79"/>
          <w:p w14:paraId="6A1826B3" w14:textId="77777777" w:rsidR="0085386E" w:rsidRDefault="0085386E" w:rsidP="005F5E79"/>
          <w:p w14:paraId="3AA0BB0F" w14:textId="67C18035" w:rsidR="00F75729" w:rsidRDefault="00F75729" w:rsidP="0085386E">
            <w:pPr>
              <w:jc w:val="center"/>
            </w:pPr>
          </w:p>
          <w:p w14:paraId="6488F0AF" w14:textId="5E0F0472" w:rsidR="00F75729" w:rsidRDefault="00F75729" w:rsidP="005F5E79"/>
          <w:p w14:paraId="5E61E4D7" w14:textId="7F431CCF" w:rsidR="00F75729" w:rsidRDefault="00F75729" w:rsidP="005F5E79"/>
          <w:p w14:paraId="2B73967A" w14:textId="0845C824" w:rsidR="00F75729" w:rsidRDefault="00F75729" w:rsidP="005F5E79"/>
          <w:p w14:paraId="721B147F" w14:textId="3F23151C" w:rsidR="00F75729" w:rsidRDefault="00F75729" w:rsidP="005F5E79"/>
          <w:p w14:paraId="40360DFB" w14:textId="02C54678" w:rsidR="000C4194" w:rsidRDefault="000C4194" w:rsidP="005F5E79"/>
          <w:p w14:paraId="38259E09" w14:textId="4592120B" w:rsidR="00A929C7" w:rsidRPr="00F455BC" w:rsidRDefault="00F91D2D" w:rsidP="005F5E79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9CE99EE" wp14:editId="69A28E4F">
                  <wp:simplePos x="0" y="0"/>
                  <wp:positionH relativeFrom="column">
                    <wp:posOffset>-1847975</wp:posOffset>
                  </wp:positionH>
                  <wp:positionV relativeFrom="paragraph">
                    <wp:posOffset>4941488</wp:posOffset>
                  </wp:positionV>
                  <wp:extent cx="4038397" cy="2963217"/>
                  <wp:effectExtent l="0" t="0" r="635" b="8890"/>
                  <wp:wrapNone/>
                  <wp:docPr id="4" name="Afbeelding 3" descr="Sharing Stories – Centrum Sociaal Vit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aring Stories – Centrum Sociaal Vita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43" cy="297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3C1424" w14:textId="4897BF05" w:rsidR="00F14938" w:rsidRPr="00F455BC" w:rsidRDefault="00F14938" w:rsidP="00D56195">
      <w:pPr>
        <w:pStyle w:val="Geenafstand"/>
      </w:pPr>
    </w:p>
    <w:sectPr w:rsidR="00F14938" w:rsidRPr="00F455BC" w:rsidSect="00AE061B">
      <w:pgSz w:w="11906" w:h="16838" w:code="9"/>
      <w:pgMar w:top="851" w:right="454" w:bottom="567" w:left="5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365A8" w14:textId="77777777" w:rsidR="0005605D" w:rsidRDefault="0005605D" w:rsidP="00C5038D">
      <w:r>
        <w:separator/>
      </w:r>
    </w:p>
  </w:endnote>
  <w:endnote w:type="continuationSeparator" w:id="0">
    <w:p w14:paraId="5F40B8A9" w14:textId="77777777" w:rsidR="0005605D" w:rsidRDefault="0005605D" w:rsidP="00C50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454E9" w14:textId="77777777" w:rsidR="0005605D" w:rsidRDefault="0005605D" w:rsidP="00C5038D">
      <w:r>
        <w:separator/>
      </w:r>
    </w:p>
  </w:footnote>
  <w:footnote w:type="continuationSeparator" w:id="0">
    <w:p w14:paraId="783FA368" w14:textId="77777777" w:rsidR="0005605D" w:rsidRDefault="0005605D" w:rsidP="00C50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4137717">
    <w:abstractNumId w:val="9"/>
  </w:num>
  <w:num w:numId="2" w16cid:durableId="1038355844">
    <w:abstractNumId w:val="7"/>
  </w:num>
  <w:num w:numId="3" w16cid:durableId="449202453">
    <w:abstractNumId w:val="6"/>
  </w:num>
  <w:num w:numId="4" w16cid:durableId="849956262">
    <w:abstractNumId w:val="5"/>
  </w:num>
  <w:num w:numId="5" w16cid:durableId="856307680">
    <w:abstractNumId w:val="4"/>
  </w:num>
  <w:num w:numId="6" w16cid:durableId="1593321884">
    <w:abstractNumId w:val="8"/>
  </w:num>
  <w:num w:numId="7" w16cid:durableId="120609329">
    <w:abstractNumId w:val="3"/>
  </w:num>
  <w:num w:numId="8" w16cid:durableId="77748654">
    <w:abstractNumId w:val="2"/>
  </w:num>
  <w:num w:numId="9" w16cid:durableId="1305502704">
    <w:abstractNumId w:val="1"/>
  </w:num>
  <w:num w:numId="10" w16cid:durableId="1554611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E59"/>
    <w:rsid w:val="00015379"/>
    <w:rsid w:val="00020E88"/>
    <w:rsid w:val="0003325A"/>
    <w:rsid w:val="000501EA"/>
    <w:rsid w:val="0005605D"/>
    <w:rsid w:val="00096E46"/>
    <w:rsid w:val="000B3CF0"/>
    <w:rsid w:val="000C2156"/>
    <w:rsid w:val="000C3D63"/>
    <w:rsid w:val="000C4194"/>
    <w:rsid w:val="000C598A"/>
    <w:rsid w:val="000D1C3E"/>
    <w:rsid w:val="000F7234"/>
    <w:rsid w:val="00115FD0"/>
    <w:rsid w:val="00130C7F"/>
    <w:rsid w:val="00154EC9"/>
    <w:rsid w:val="001877DF"/>
    <w:rsid w:val="00192909"/>
    <w:rsid w:val="00197BC9"/>
    <w:rsid w:val="00202606"/>
    <w:rsid w:val="00251A54"/>
    <w:rsid w:val="00263745"/>
    <w:rsid w:val="0031368D"/>
    <w:rsid w:val="003340A9"/>
    <w:rsid w:val="003D32C9"/>
    <w:rsid w:val="003E5B3F"/>
    <w:rsid w:val="00421850"/>
    <w:rsid w:val="00421B4B"/>
    <w:rsid w:val="00426866"/>
    <w:rsid w:val="004359FE"/>
    <w:rsid w:val="00472F36"/>
    <w:rsid w:val="004A0B36"/>
    <w:rsid w:val="004B27EC"/>
    <w:rsid w:val="004E7E62"/>
    <w:rsid w:val="004F460E"/>
    <w:rsid w:val="005141B5"/>
    <w:rsid w:val="005220E2"/>
    <w:rsid w:val="00547113"/>
    <w:rsid w:val="005966BE"/>
    <w:rsid w:val="005B2FDA"/>
    <w:rsid w:val="005D57AF"/>
    <w:rsid w:val="005F5E79"/>
    <w:rsid w:val="00600499"/>
    <w:rsid w:val="00627A2A"/>
    <w:rsid w:val="00651898"/>
    <w:rsid w:val="006B6F69"/>
    <w:rsid w:val="006F3CE1"/>
    <w:rsid w:val="006F44AE"/>
    <w:rsid w:val="00726150"/>
    <w:rsid w:val="00731298"/>
    <w:rsid w:val="00746CD2"/>
    <w:rsid w:val="007533E5"/>
    <w:rsid w:val="00760E88"/>
    <w:rsid w:val="0077006E"/>
    <w:rsid w:val="007A7992"/>
    <w:rsid w:val="007A7C35"/>
    <w:rsid w:val="007B77B0"/>
    <w:rsid w:val="0085386E"/>
    <w:rsid w:val="00874975"/>
    <w:rsid w:val="008916D5"/>
    <w:rsid w:val="00892F3F"/>
    <w:rsid w:val="008A5149"/>
    <w:rsid w:val="008A7F58"/>
    <w:rsid w:val="008C33EC"/>
    <w:rsid w:val="009003EF"/>
    <w:rsid w:val="00972850"/>
    <w:rsid w:val="009A6DB1"/>
    <w:rsid w:val="009A6FDF"/>
    <w:rsid w:val="009F0D01"/>
    <w:rsid w:val="00A1486C"/>
    <w:rsid w:val="00A15EC8"/>
    <w:rsid w:val="00A37997"/>
    <w:rsid w:val="00A52CC5"/>
    <w:rsid w:val="00A608E0"/>
    <w:rsid w:val="00A60ED6"/>
    <w:rsid w:val="00A918B2"/>
    <w:rsid w:val="00A929C7"/>
    <w:rsid w:val="00AC1DA6"/>
    <w:rsid w:val="00AD2E2F"/>
    <w:rsid w:val="00AE061B"/>
    <w:rsid w:val="00B303E1"/>
    <w:rsid w:val="00B5730A"/>
    <w:rsid w:val="00B57FC7"/>
    <w:rsid w:val="00B94A57"/>
    <w:rsid w:val="00B97197"/>
    <w:rsid w:val="00BA12CC"/>
    <w:rsid w:val="00BE1B5A"/>
    <w:rsid w:val="00C21B35"/>
    <w:rsid w:val="00C5038D"/>
    <w:rsid w:val="00C50BCE"/>
    <w:rsid w:val="00C81AD7"/>
    <w:rsid w:val="00C9436E"/>
    <w:rsid w:val="00CA25F0"/>
    <w:rsid w:val="00CA3FDA"/>
    <w:rsid w:val="00D25A21"/>
    <w:rsid w:val="00D276C4"/>
    <w:rsid w:val="00D56195"/>
    <w:rsid w:val="00D60A0E"/>
    <w:rsid w:val="00D64475"/>
    <w:rsid w:val="00D73B50"/>
    <w:rsid w:val="00DF2D14"/>
    <w:rsid w:val="00DF34AE"/>
    <w:rsid w:val="00E42542"/>
    <w:rsid w:val="00E600AF"/>
    <w:rsid w:val="00E702B3"/>
    <w:rsid w:val="00E727D8"/>
    <w:rsid w:val="00E90084"/>
    <w:rsid w:val="00E9769F"/>
    <w:rsid w:val="00EA3E59"/>
    <w:rsid w:val="00EC6A7A"/>
    <w:rsid w:val="00F0132E"/>
    <w:rsid w:val="00F14938"/>
    <w:rsid w:val="00F455BC"/>
    <w:rsid w:val="00F62A14"/>
    <w:rsid w:val="00F75729"/>
    <w:rsid w:val="00F86993"/>
    <w:rsid w:val="00F9034C"/>
    <w:rsid w:val="00F91D2D"/>
    <w:rsid w:val="00FC67D4"/>
    <w:rsid w:val="00FD5D8B"/>
    <w:rsid w:val="00FF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65FA5C"/>
  <w15:chartTrackingRefBased/>
  <w15:docId w15:val="{B9771589-BBD0-4EAE-A4A3-164C97AF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6FDF"/>
  </w:style>
  <w:style w:type="paragraph" w:styleId="Kop1">
    <w:name w:val="heading 1"/>
    <w:basedOn w:val="Standaard"/>
    <w:next w:val="Standaard"/>
    <w:link w:val="Kop1Char"/>
    <w:uiPriority w:val="3"/>
    <w:qFormat/>
    <w:pPr>
      <w:keepNext/>
      <w:keepLines/>
      <w:spacing w:before="280" w:after="80"/>
      <w:contextualSpacing/>
      <w:outlineLvl w:val="0"/>
    </w:pPr>
    <w:rPr>
      <w:b/>
      <w:bCs/>
      <w:sz w:val="30"/>
      <w:szCs w:val="30"/>
    </w:rPr>
  </w:style>
  <w:style w:type="paragraph" w:styleId="Kop2">
    <w:name w:val="heading 2"/>
    <w:basedOn w:val="Standaard"/>
    <w:link w:val="Kop2Char"/>
    <w:uiPriority w:val="3"/>
    <w:unhideWhenUsed/>
    <w:qFormat/>
    <w:rsid w:val="0031368D"/>
    <w:pPr>
      <w:keepNext/>
      <w:keepLines/>
      <w:spacing w:after="400" w:line="192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Kop3">
    <w:name w:val="heading 3"/>
    <w:basedOn w:val="Standaard"/>
    <w:link w:val="Kop3Char"/>
    <w:uiPriority w:val="3"/>
    <w:unhideWhenUsed/>
    <w:qFormat/>
    <w:pPr>
      <w:keepNext/>
      <w:keepLines/>
      <w:spacing w:after="60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Kop4">
    <w:name w:val="heading 4"/>
    <w:basedOn w:val="Standaard"/>
    <w:next w:val="Standaard"/>
    <w:link w:val="Kop4Char"/>
    <w:uiPriority w:val="3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Kop5">
    <w:name w:val="heading 5"/>
    <w:basedOn w:val="Standaard"/>
    <w:next w:val="Standaard"/>
    <w:link w:val="Kop5Char"/>
    <w:uiPriority w:val="3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Kop6">
    <w:name w:val="heading 6"/>
    <w:basedOn w:val="Standaard"/>
    <w:next w:val="Standaard"/>
    <w:link w:val="Kop6Char"/>
    <w:uiPriority w:val="3"/>
    <w:semiHidden/>
    <w:unhideWhenUsed/>
    <w:qFormat/>
    <w:rsid w:val="00B57FC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Kop7">
    <w:name w:val="heading 7"/>
    <w:basedOn w:val="Standaard"/>
    <w:next w:val="Standaard"/>
    <w:link w:val="Kop7Char"/>
    <w:uiPriority w:val="3"/>
    <w:semiHidden/>
    <w:unhideWhenUsed/>
    <w:qFormat/>
    <w:rsid w:val="00B57FC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Kop8">
    <w:name w:val="heading 8"/>
    <w:basedOn w:val="Standaard"/>
    <w:next w:val="Standaard"/>
    <w:link w:val="Kop8Char"/>
    <w:uiPriority w:val="3"/>
    <w:semiHidden/>
    <w:unhideWhenUsed/>
    <w:qFormat/>
    <w:rsid w:val="00B57FC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3"/>
    <w:semiHidden/>
    <w:unhideWhenUsed/>
    <w:qFormat/>
    <w:rsid w:val="00B57FC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link w:val="OndertitelChar"/>
    <w:uiPriority w:val="2"/>
    <w:qFormat/>
    <w:rsid w:val="006F3CE1"/>
    <w:pPr>
      <w:numPr>
        <w:ilvl w:val="1"/>
      </w:numPr>
      <w:contextualSpacing/>
    </w:pPr>
    <w:rPr>
      <w:b/>
      <w:caps/>
      <w:sz w:val="106"/>
    </w:rPr>
  </w:style>
  <w:style w:type="character" w:customStyle="1" w:styleId="OndertitelChar">
    <w:name w:val="Ondertitel Char"/>
    <w:basedOn w:val="Standaardalinea-lettertype"/>
    <w:link w:val="Ondertitel"/>
    <w:uiPriority w:val="2"/>
    <w:rsid w:val="006F3CE1"/>
    <w:rPr>
      <w:b/>
      <w:caps/>
      <w:sz w:val="106"/>
    </w:rPr>
  </w:style>
  <w:style w:type="paragraph" w:styleId="Titel">
    <w:name w:val="Title"/>
    <w:basedOn w:val="Standaard"/>
    <w:link w:val="TitelChar"/>
    <w:uiPriority w:val="1"/>
    <w:qFormat/>
    <w:rsid w:val="006F3CE1"/>
    <w:pPr>
      <w:spacing w:before="320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elChar">
    <w:name w:val="Titel Char"/>
    <w:basedOn w:val="Standaardalinea-lettertype"/>
    <w:link w:val="Titel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Kop1Char">
    <w:name w:val="Kop 1 Char"/>
    <w:basedOn w:val="Standaardalinea-lettertype"/>
    <w:link w:val="Kop1"/>
    <w:uiPriority w:val="3"/>
    <w:rPr>
      <w:b/>
      <w:bCs/>
      <w:sz w:val="30"/>
      <w:szCs w:val="30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Geenafstand">
    <w:name w:val="No Spacing"/>
    <w:uiPriority w:val="19"/>
    <w:qFormat/>
  </w:style>
  <w:style w:type="character" w:customStyle="1" w:styleId="Kop2Char">
    <w:name w:val="Kop 2 Char"/>
    <w:basedOn w:val="Standaardalinea-lettertype"/>
    <w:link w:val="Kop2"/>
    <w:uiPriority w:val="3"/>
    <w:rsid w:val="0031368D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gegevens">
    <w:name w:val="Contactgegevens"/>
    <w:basedOn w:val="Standaard"/>
    <w:uiPriority w:val="5"/>
    <w:qFormat/>
    <w:pPr>
      <w:spacing w:after="280"/>
      <w:contextualSpacing/>
      <w:jc w:val="center"/>
    </w:pPr>
    <w:rPr>
      <w:color w:val="FFFFFF" w:themeColor="background1"/>
    </w:rPr>
  </w:style>
  <w:style w:type="paragraph" w:styleId="Datum">
    <w:name w:val="Date"/>
    <w:basedOn w:val="Standaard"/>
    <w:link w:val="DatumChar"/>
    <w:uiPriority w:val="5"/>
    <w:qFormat/>
    <w:pPr>
      <w:jc w:val="center"/>
    </w:pPr>
    <w:rPr>
      <w:color w:val="FFFFFF" w:themeColor="background1"/>
    </w:rPr>
  </w:style>
  <w:style w:type="character" w:customStyle="1" w:styleId="DatumChar">
    <w:name w:val="Datum Char"/>
    <w:basedOn w:val="Standaardalinea-lettertype"/>
    <w:link w:val="Datum"/>
    <w:uiPriority w:val="5"/>
    <w:rsid w:val="00760E88"/>
    <w:rPr>
      <w:color w:val="FFFFFF" w:themeColor="background1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Kop4Char">
    <w:name w:val="Kop 4 Char"/>
    <w:basedOn w:val="Standaardalinea-lettertype"/>
    <w:link w:val="Kop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Voettekst">
    <w:name w:val="footer"/>
    <w:basedOn w:val="Standaard"/>
    <w:link w:val="VoettekstChar"/>
    <w:uiPriority w:val="99"/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Koptekst">
    <w:name w:val="header"/>
    <w:basedOn w:val="Standaard"/>
    <w:link w:val="KoptekstChar"/>
    <w:uiPriority w:val="99"/>
  </w:style>
  <w:style w:type="character" w:customStyle="1" w:styleId="KoptekstChar">
    <w:name w:val="Koptekst Char"/>
    <w:basedOn w:val="Standaardalinea-lettertype"/>
    <w:link w:val="Koptekst"/>
    <w:uiPriority w:val="99"/>
  </w:style>
  <w:style w:type="character" w:customStyle="1" w:styleId="Kop5Char">
    <w:name w:val="Kop 5 Char"/>
    <w:basedOn w:val="Standaardalinea-lettertype"/>
    <w:link w:val="Kop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i/>
      <w:iCs/>
      <w:color w:val="C71C12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918B2"/>
    <w:rPr>
      <w:i/>
      <w:iCs/>
      <w:color w:val="C71C12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B57FC7"/>
  </w:style>
  <w:style w:type="paragraph" w:styleId="Bloktekst">
    <w:name w:val="Block Text"/>
    <w:basedOn w:val="Standaard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qFormat/>
    <w:rsid w:val="00B57FC7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57FC7"/>
  </w:style>
  <w:style w:type="paragraph" w:styleId="Plattetekst2">
    <w:name w:val="Body Text 2"/>
    <w:basedOn w:val="Standaard"/>
    <w:link w:val="Plattetekst2Char"/>
    <w:uiPriority w:val="99"/>
    <w:semiHidden/>
    <w:unhideWhenUsed/>
    <w:rsid w:val="00B57FC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B57FC7"/>
  </w:style>
  <w:style w:type="paragraph" w:styleId="Plattetekst3">
    <w:name w:val="Body Text 3"/>
    <w:basedOn w:val="Standaard"/>
    <w:link w:val="Platteteks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B57FC7"/>
    <w:rPr>
      <w:sz w:val="22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B57FC7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B57FC7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B57FC7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B57FC7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B57FC7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B57FC7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B57FC7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B57FC7"/>
    <w:rPr>
      <w:sz w:val="22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57FC7"/>
    <w:pPr>
      <w:spacing w:after="200"/>
    </w:pPr>
    <w:rPr>
      <w:i/>
      <w:iCs/>
      <w:sz w:val="2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B57FC7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B57FC7"/>
  </w:style>
  <w:style w:type="table" w:styleId="Kleurrijkraster">
    <w:name w:val="Colorful Grid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B57FC7"/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B57FC7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57FC7"/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57FC7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57F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57FC7"/>
    <w:rPr>
      <w:b/>
      <w:bCs/>
      <w:sz w:val="22"/>
      <w:szCs w:val="20"/>
    </w:rPr>
  </w:style>
  <w:style w:type="table" w:styleId="Donkerelijst">
    <w:name w:val="Dark List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B57FC7"/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57FC7"/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B57FC7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B57FC7"/>
  </w:style>
  <w:style w:type="character" w:styleId="Nadruk">
    <w:name w:val="Emphasis"/>
    <w:basedOn w:val="Standaardalinea-lettertype"/>
    <w:uiPriority w:val="20"/>
    <w:semiHidden/>
    <w:unhideWhenUsed/>
    <w:qFormat/>
    <w:rsid w:val="00B57FC7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B57FC7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57FC7"/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57FC7"/>
    <w:rPr>
      <w:sz w:val="22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B57FC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B57FC7"/>
    <w:rPr>
      <w:rFonts w:asciiTheme="majorHAnsi" w:eastAsiaTheme="majorEastAsia" w:hAnsiTheme="majorHAnsi" w:cstheme="majorBidi"/>
      <w:sz w:val="22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57FC7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57FC7"/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57FC7"/>
    <w:rPr>
      <w:sz w:val="22"/>
      <w:szCs w:val="20"/>
    </w:rPr>
  </w:style>
  <w:style w:type="table" w:styleId="Rastertabel1licht">
    <w:name w:val="Grid Table 1 Light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B57FC7"/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B57FC7"/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astertabel3">
    <w:name w:val="Grid Table 3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B57F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B57F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7FC7"/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B57FC7"/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B57FC7"/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B57FC7"/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B57FC7"/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B57FC7"/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B57F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B57FC7"/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B57FC7"/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B57FC7"/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B57FC7"/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B57FC7"/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B57FC7"/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Kop6Char">
    <w:name w:val="Kop 6 Char"/>
    <w:basedOn w:val="Standaardalinea-lettertype"/>
    <w:link w:val="Kop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Kop7Char">
    <w:name w:val="Kop 7 Char"/>
    <w:basedOn w:val="Standaardalinea-lettertype"/>
    <w:link w:val="Kop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Kop8Char">
    <w:name w:val="Kop 8 Char"/>
    <w:basedOn w:val="Standaardalinea-lettertype"/>
    <w:link w:val="Kop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B57FC7"/>
  </w:style>
  <w:style w:type="paragraph" w:styleId="HTML-adres">
    <w:name w:val="HTML Address"/>
    <w:basedOn w:val="Standaard"/>
    <w:link w:val="HTML-adresChar"/>
    <w:uiPriority w:val="99"/>
    <w:semiHidden/>
    <w:unhideWhenUsed/>
    <w:rsid w:val="00B57FC7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B57FC7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B57FC7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57FC7"/>
    <w:rPr>
      <w:rFonts w:ascii="Consolas" w:hAnsi="Consolas"/>
      <w:sz w:val="22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B57FC7"/>
    <w:pPr>
      <w:ind w:left="260" w:hanging="26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B57FC7"/>
    <w:pPr>
      <w:ind w:left="520" w:hanging="26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B57FC7"/>
    <w:pPr>
      <w:ind w:left="780" w:hanging="26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B57FC7"/>
    <w:pPr>
      <w:ind w:left="1040" w:hanging="26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B57FC7"/>
    <w:pPr>
      <w:ind w:left="1300" w:hanging="26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B57FC7"/>
    <w:pPr>
      <w:ind w:left="1560" w:hanging="26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B57FC7"/>
    <w:pPr>
      <w:ind w:left="1820" w:hanging="26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B57FC7"/>
    <w:pPr>
      <w:ind w:left="2080" w:hanging="26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B57FC7"/>
    <w:pPr>
      <w:ind w:left="2340" w:hanging="260"/>
    </w:pPr>
  </w:style>
  <w:style w:type="paragraph" w:styleId="Indexkop">
    <w:name w:val="index heading"/>
    <w:basedOn w:val="Standaard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B57FC7"/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B57FC7"/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B57FC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B57FC7"/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B57FC7"/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B57FC7"/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B57FC7"/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B57FC7"/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B57FC7"/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B57FC7"/>
  </w:style>
  <w:style w:type="paragraph" w:styleId="Lijst">
    <w:name w:val="List"/>
    <w:basedOn w:val="Standaard"/>
    <w:uiPriority w:val="99"/>
    <w:semiHidden/>
    <w:unhideWhenUsed/>
    <w:rsid w:val="00B57FC7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B57FC7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B57FC7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B57FC7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B57FC7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B57FC7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B57F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jsttabel2">
    <w:name w:val="List Table 2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B57FC7"/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jsttabel3">
    <w:name w:val="List Table 3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B57FC7"/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B57FC7"/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B57FC7"/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B57FC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B57FC7"/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B57FC7"/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B57FC7"/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B57FC7"/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B57FC7"/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B57FC7"/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B57FC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B57FC7"/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B57FC7"/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B57FC7"/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B57FC7"/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B57FC7"/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B57FC7"/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57FC7"/>
    <w:rPr>
      <w:rFonts w:ascii="Consolas" w:hAnsi="Consolas"/>
      <w:sz w:val="22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B57FC7"/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B57F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B57FC7"/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B57F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B57FC7"/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B57F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alweb">
    <w:name w:val="Normal (Web)"/>
    <w:basedOn w:val="Standaard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B57FC7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B57FC7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B57FC7"/>
  </w:style>
  <w:style w:type="character" w:styleId="Paginanummer">
    <w:name w:val="page number"/>
    <w:basedOn w:val="Standaardalinea-lettertype"/>
    <w:uiPriority w:val="99"/>
    <w:semiHidden/>
    <w:unhideWhenUsed/>
    <w:rsid w:val="00B57FC7"/>
  </w:style>
  <w:style w:type="table" w:styleId="Onopgemaaktetabel1">
    <w:name w:val="Plain Table 1"/>
    <w:basedOn w:val="Standaardtabel"/>
    <w:uiPriority w:val="41"/>
    <w:rsid w:val="00B57FC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B57F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B57FC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B57FC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B57FC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57FC7"/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57FC7"/>
    <w:rPr>
      <w:rFonts w:ascii="Consolas" w:hAnsi="Consolas"/>
      <w:sz w:val="22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918B2"/>
    <w:rPr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B57FC7"/>
  </w:style>
  <w:style w:type="character" w:customStyle="1" w:styleId="AanhefChar">
    <w:name w:val="Aanhef Char"/>
    <w:basedOn w:val="Standaardalinea-lettertype"/>
    <w:link w:val="Aanhef"/>
    <w:uiPriority w:val="99"/>
    <w:semiHidden/>
    <w:rsid w:val="00B57FC7"/>
  </w:style>
  <w:style w:type="paragraph" w:styleId="Handtekening">
    <w:name w:val="Signature"/>
    <w:basedOn w:val="Standaard"/>
    <w:link w:val="HandtekeningChar"/>
    <w:uiPriority w:val="99"/>
    <w:semiHidden/>
    <w:unhideWhenUsed/>
    <w:rsid w:val="00B57FC7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B57FC7"/>
  </w:style>
  <w:style w:type="character" w:styleId="Zwaar">
    <w:name w:val="Strong"/>
    <w:basedOn w:val="Standaardalinea-lettertype"/>
    <w:uiPriority w:val="22"/>
    <w:semiHidden/>
    <w:unhideWhenUsed/>
    <w:qFormat/>
    <w:rsid w:val="00B57FC7"/>
    <w:rPr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B57FC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57FC7"/>
    <w:pPr>
      <w:ind w:left="260" w:hanging="26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57FC7"/>
  </w:style>
  <w:style w:type="table" w:styleId="Professioneletabel">
    <w:name w:val="Table Professional"/>
    <w:basedOn w:val="Standaardtabe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B57FC7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B57FC7"/>
    <w:pPr>
      <w:spacing w:after="100"/>
      <w:ind w:left="26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B57FC7"/>
    <w:pPr>
      <w:spacing w:after="100"/>
      <w:ind w:left="52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B57FC7"/>
    <w:pPr>
      <w:spacing w:after="100"/>
      <w:ind w:left="78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B57FC7"/>
    <w:pPr>
      <w:spacing w:after="100"/>
      <w:ind w:left="104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B57FC7"/>
    <w:pPr>
      <w:spacing w:after="100"/>
      <w:ind w:left="13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B57FC7"/>
    <w:pPr>
      <w:spacing w:after="100"/>
      <w:ind w:left="156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B57FC7"/>
    <w:pPr>
      <w:spacing w:after="100"/>
      <w:ind w:left="182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B57FC7"/>
    <w:pPr>
      <w:spacing w:after="100"/>
      <w:ind w:left="208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5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3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k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ck.n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stridvandenbroek2015@gmai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oek01\AppData\Roaming\Microsoft\Templates\Seizoensevenementflyer%20(herfst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5E5E7-07C9-49DC-BA4B-0FABE9C1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Seizoensevenementflyer (herfst)</Template>
  <TotalTime>1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van den Broek</dc:creator>
  <cp:keywords/>
  <dc:description/>
  <cp:lastModifiedBy>Astrid van den Broek</cp:lastModifiedBy>
  <cp:revision>2</cp:revision>
  <cp:lastPrinted>2024-11-10T17:30:00Z</cp:lastPrinted>
  <dcterms:created xsi:type="dcterms:W3CDTF">2025-04-10T08:55:00Z</dcterms:created>
  <dcterms:modified xsi:type="dcterms:W3CDTF">2025-04-10T08:55:00Z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